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AC43338"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w:t>
      </w:r>
      <w:r w:rsidR="008330C9">
        <w:rPr>
          <w:rFonts w:ascii="Garamond" w:hAnsi="Garamond"/>
          <w:u w:val="single"/>
        </w:rPr>
        <w:t>9</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352C0">
        <w:rPr>
          <w:rFonts w:ascii="Garamond" w:hAnsi="Garamond"/>
          <w:b/>
          <w:bCs/>
          <w:u w:val="single"/>
        </w:rPr>
        <w:t>1</w:t>
      </w:r>
      <w:r w:rsidR="00744AC2">
        <w:rPr>
          <w:rFonts w:ascii="Garamond" w:hAnsi="Garamond"/>
          <w:b/>
          <w:bCs/>
          <w:u w:val="single"/>
        </w:rPr>
        <w:t>7</w:t>
      </w:r>
      <w:r w:rsidR="002B55C6">
        <w:rPr>
          <w:rFonts w:ascii="Garamond" w:hAnsi="Garamond"/>
          <w:b/>
          <w:bCs/>
          <w:u w:val="single"/>
        </w:rPr>
        <w:t>7</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66D66F43" w:rsidR="00AB4253" w:rsidRDefault="002B55C6" w:rsidP="006F0373">
      <w:pPr>
        <w:spacing w:after="0"/>
        <w:jc w:val="both"/>
        <w:rPr>
          <w:noProof/>
        </w:rPr>
      </w:pPr>
      <w:r w:rsidRPr="002B55C6">
        <w:rPr>
          <w:noProof/>
        </w:rPr>
        <w:drawing>
          <wp:inline distT="0" distB="0" distL="0" distR="0" wp14:anchorId="4B773B86" wp14:editId="2771D3A7">
            <wp:extent cx="5544324" cy="2143424"/>
            <wp:effectExtent l="0" t="0" r="0" b="9525"/>
            <wp:docPr id="1536504957"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504957" name="Slika 1" descr="Slika, ki vsebuje besede besedilo, posnetek zaslona, pisava, številka&#10;&#10;Vsebina, ustvarjena z UI, morda ni pravilna."/>
                    <pic:cNvPicPr/>
                  </pic:nvPicPr>
                  <pic:blipFill>
                    <a:blip r:embed="rId13"/>
                    <a:stretch>
                      <a:fillRect/>
                    </a:stretch>
                  </pic:blipFill>
                  <pic:spPr>
                    <a:xfrm>
                      <a:off x="0" y="0"/>
                      <a:ext cx="5544324" cy="2143424"/>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6126882"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C352C0">
        <w:rPr>
          <w:rFonts w:ascii="Garamond" w:eastAsia="Times New Roman" w:hAnsi="Garamond"/>
          <w:b/>
          <w:bCs/>
          <w:lang w:eastAsia="sl-SI"/>
        </w:rPr>
        <w:t>1</w:t>
      </w:r>
      <w:r w:rsidR="00744AC2">
        <w:rPr>
          <w:rFonts w:ascii="Garamond" w:eastAsia="Times New Roman" w:hAnsi="Garamond"/>
          <w:b/>
          <w:bCs/>
          <w:lang w:eastAsia="sl-SI"/>
        </w:rPr>
        <w:t>7</w:t>
      </w:r>
      <w:r w:rsidR="002B55C6">
        <w:rPr>
          <w:rFonts w:ascii="Garamond" w:eastAsia="Times New Roman" w:hAnsi="Garamond"/>
          <w:b/>
          <w:bCs/>
          <w:lang w:eastAsia="sl-SI"/>
        </w:rPr>
        <w:t>7</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2B55C6">
        <w:rPr>
          <w:rFonts w:ascii="Garamond" w:eastAsia="Times New Roman" w:hAnsi="Garamond"/>
          <w:b/>
          <w:bCs/>
          <w:lang w:eastAsia="sl-SI"/>
        </w:rPr>
        <w:t>GRANISETRON</w:t>
      </w:r>
      <w:r w:rsidR="00D04F7A">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2B55C6">
        <w:rPr>
          <w:rFonts w:ascii="Garamond" w:eastAsia="Times New Roman" w:hAnsi="Garamond"/>
          <w:b/>
          <w:bCs/>
          <w:lang w:eastAsia="sl-SI"/>
        </w:rPr>
        <w:t>A04AA02</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AA5995">
        <w:rPr>
          <w:rFonts w:ascii="Garamond" w:eastAsia="Times New Roman" w:hAnsi="Garamond"/>
          <w:lang w:eastAsia="sl-SI"/>
        </w:rPr>
        <w:t>1</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566557" w14:textId="77777777" w:rsidR="00186C8F" w:rsidRDefault="00186C8F" w:rsidP="00E5569B">
      <w:pPr>
        <w:spacing w:after="0"/>
      </w:pPr>
      <w:r>
        <w:separator/>
      </w:r>
    </w:p>
  </w:endnote>
  <w:endnote w:type="continuationSeparator" w:id="0">
    <w:p w14:paraId="4C163A25" w14:textId="77777777" w:rsidR="00186C8F" w:rsidRDefault="00186C8F"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A0A638" w14:textId="77777777" w:rsidR="00186C8F" w:rsidRDefault="00186C8F" w:rsidP="00E5569B">
      <w:pPr>
        <w:spacing w:after="0"/>
      </w:pPr>
      <w:r>
        <w:separator/>
      </w:r>
    </w:p>
  </w:footnote>
  <w:footnote w:type="continuationSeparator" w:id="0">
    <w:p w14:paraId="7C111D67" w14:textId="77777777" w:rsidR="00186C8F" w:rsidRDefault="00186C8F"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331A"/>
    <w:rsid w:val="0007456A"/>
    <w:rsid w:val="000774DB"/>
    <w:rsid w:val="00080D0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86C8F"/>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13CC8"/>
    <w:rsid w:val="0022197C"/>
    <w:rsid w:val="002235AE"/>
    <w:rsid w:val="00224E65"/>
    <w:rsid w:val="00225BA1"/>
    <w:rsid w:val="002306DE"/>
    <w:rsid w:val="00236EFD"/>
    <w:rsid w:val="00240C3D"/>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5C6"/>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94ACA"/>
    <w:rsid w:val="004A00AA"/>
    <w:rsid w:val="004B0EC6"/>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7003"/>
    <w:rsid w:val="005E70B0"/>
    <w:rsid w:val="005F0CC8"/>
    <w:rsid w:val="005F12DC"/>
    <w:rsid w:val="005F2E12"/>
    <w:rsid w:val="005F4C4F"/>
    <w:rsid w:val="005F6B17"/>
    <w:rsid w:val="0060435C"/>
    <w:rsid w:val="00605450"/>
    <w:rsid w:val="00605F29"/>
    <w:rsid w:val="0061382E"/>
    <w:rsid w:val="006145F9"/>
    <w:rsid w:val="00620F59"/>
    <w:rsid w:val="0062145B"/>
    <w:rsid w:val="006251BF"/>
    <w:rsid w:val="00627B1F"/>
    <w:rsid w:val="00632DDD"/>
    <w:rsid w:val="00633C7D"/>
    <w:rsid w:val="00637122"/>
    <w:rsid w:val="00637660"/>
    <w:rsid w:val="006409D2"/>
    <w:rsid w:val="00641957"/>
    <w:rsid w:val="00644E63"/>
    <w:rsid w:val="00646F37"/>
    <w:rsid w:val="00651E3F"/>
    <w:rsid w:val="00652E51"/>
    <w:rsid w:val="00654210"/>
    <w:rsid w:val="00657885"/>
    <w:rsid w:val="00666826"/>
    <w:rsid w:val="00670282"/>
    <w:rsid w:val="00673E71"/>
    <w:rsid w:val="00677B79"/>
    <w:rsid w:val="00682858"/>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C2A"/>
    <w:rsid w:val="00764C98"/>
    <w:rsid w:val="007651C4"/>
    <w:rsid w:val="00770375"/>
    <w:rsid w:val="007777C3"/>
    <w:rsid w:val="00777BA8"/>
    <w:rsid w:val="007801BC"/>
    <w:rsid w:val="00783176"/>
    <w:rsid w:val="007837E3"/>
    <w:rsid w:val="00784A3A"/>
    <w:rsid w:val="0078593D"/>
    <w:rsid w:val="0079083E"/>
    <w:rsid w:val="0079225D"/>
    <w:rsid w:val="007923AC"/>
    <w:rsid w:val="00793EF0"/>
    <w:rsid w:val="00794A99"/>
    <w:rsid w:val="007A44BD"/>
    <w:rsid w:val="007A44D9"/>
    <w:rsid w:val="007A63A9"/>
    <w:rsid w:val="007B6BD7"/>
    <w:rsid w:val="007B6CD1"/>
    <w:rsid w:val="007C12E2"/>
    <w:rsid w:val="007C252D"/>
    <w:rsid w:val="007C70F8"/>
    <w:rsid w:val="007C7FE2"/>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331F"/>
    <w:rsid w:val="008250BE"/>
    <w:rsid w:val="00827928"/>
    <w:rsid w:val="00830940"/>
    <w:rsid w:val="008330C9"/>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52EA"/>
    <w:rsid w:val="00936637"/>
    <w:rsid w:val="0093674F"/>
    <w:rsid w:val="0094102C"/>
    <w:rsid w:val="009463E6"/>
    <w:rsid w:val="009464F6"/>
    <w:rsid w:val="00951567"/>
    <w:rsid w:val="009534CF"/>
    <w:rsid w:val="009535F9"/>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71E2"/>
    <w:rsid w:val="00A70759"/>
    <w:rsid w:val="00A72538"/>
    <w:rsid w:val="00A74D98"/>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5995"/>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549C"/>
    <w:rsid w:val="00CE73D1"/>
    <w:rsid w:val="00CF2235"/>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81DE2"/>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94163"/>
    <w:rsid w:val="000946C1"/>
    <w:rsid w:val="000971B8"/>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079B"/>
    <w:rsid w:val="003D10F0"/>
    <w:rsid w:val="003D361F"/>
    <w:rsid w:val="003E5BE8"/>
    <w:rsid w:val="003E7157"/>
    <w:rsid w:val="003F04D2"/>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32DDD"/>
    <w:rsid w:val="006409D2"/>
    <w:rsid w:val="00651F6F"/>
    <w:rsid w:val="00670282"/>
    <w:rsid w:val="006934ED"/>
    <w:rsid w:val="00695C97"/>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019C4"/>
    <w:rsid w:val="00D0516D"/>
    <w:rsid w:val="00D11E4E"/>
    <w:rsid w:val="00D13410"/>
    <w:rsid w:val="00D17D3B"/>
    <w:rsid w:val="00D207A2"/>
    <w:rsid w:val="00D22522"/>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1425</Words>
  <Characters>8124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2026-01-19T14:24:00Z</cp:lastPrinted>
  <dcterms:created xsi:type="dcterms:W3CDTF">2026-01-19T14:26:00Z</dcterms:created>
  <dcterms:modified xsi:type="dcterms:W3CDTF">2026-01-19T14:26:00Z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